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C94" w:rsidRDefault="00B664CB" w:rsidP="000B7D03">
      <w:pPr>
        <w:spacing w:after="300"/>
        <w:ind w:left="1980" w:hangingChars="1100" w:hanging="1980"/>
        <w:rPr>
          <w:rFonts w:ascii="Malgun Gothic" w:eastAsia="Malgun Gothic" w:hAnsi="Malgun Gothic"/>
          <w:sz w:val="18"/>
          <w:lang w:val="ko-KR"/>
        </w:rPr>
      </w:pPr>
      <w:r w:rsidRPr="002D35FE">
        <w:rPr>
          <w:rFonts w:ascii="Malgun Gothic" w:eastAsia="Malgun Gothic" w:hAnsi="Malgun Gothic"/>
          <w:noProof/>
          <w:sz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5BB143" wp14:editId="4AAC2869">
                <wp:simplePos x="0" y="0"/>
                <wp:positionH relativeFrom="margin">
                  <wp:align>left</wp:align>
                </wp:positionH>
                <wp:positionV relativeFrom="paragraph">
                  <wp:posOffset>-4156</wp:posOffset>
                </wp:positionV>
                <wp:extent cx="6851650" cy="1271587"/>
                <wp:effectExtent l="0" t="0" r="6350" b="5080"/>
                <wp:wrapNone/>
                <wp:docPr id="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1271587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DCAD3" id="object 2" o:spid="_x0000_s1026" style="position:absolute;left:0;text-align:left;margin-left:0;margin-top:-.35pt;width:539.5pt;height:100.1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  <w:r w:rsidR="00751941" w:rsidRPr="00D141B8">
        <w:rPr>
          <w:rFonts w:ascii="Malgun Gothic" w:eastAsia="Malgun Gothic" w:hAnsi="Malgun Gothic"/>
          <w:noProof/>
          <w:sz w:val="1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76AB089" wp14:editId="53036F21">
                <wp:simplePos x="0" y="0"/>
                <wp:positionH relativeFrom="column">
                  <wp:posOffset>243205</wp:posOffset>
                </wp:positionH>
                <wp:positionV relativeFrom="paragraph">
                  <wp:posOffset>292290</wp:posOffset>
                </wp:positionV>
                <wp:extent cx="2908935" cy="723900"/>
                <wp:effectExtent l="0" t="0" r="5715" b="0"/>
                <wp:wrapNone/>
                <wp:docPr id="4" name="그룹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723900"/>
                          <a:chOff x="0" y="0"/>
                          <a:chExt cx="1156174" cy="290947"/>
                        </a:xfrm>
                      </wpg:grpSpPr>
                      <wps:wsp>
                        <wps:cNvPr id="5" name="object 26"/>
                        <wps:cNvSpPr/>
                        <wps:spPr>
                          <a:xfrm>
                            <a:off x="45436" y="0"/>
                            <a:ext cx="203766" cy="204275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" name="object 27"/>
                        <wps:cNvSpPr/>
                        <wps:spPr>
                          <a:xfrm>
                            <a:off x="0" y="565"/>
                            <a:ext cx="1156174" cy="290382"/>
                          </a:xfrm>
                          <a:prstGeom prst="rect">
                            <a:avLst/>
                          </a:prstGeom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06609" id="그룹 17" o:spid="_x0000_s1026" style="position:absolute;left:0;text-align:left;margin-left:19.15pt;margin-top:23pt;width:229.05pt;height:57pt;z-index:251691008;mso-width-relative:margin;mso-height-relative:margin" coordsize="11561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">
                <v:rect id="object 26" o:spid="_x0000_s1027" style="position:absolute;left:454;width:2038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nLsMA&#10;AADaAAAADwAAAGRycy9kb3ducmV2LnhtbESPW2sCMRSE3wv+h3CEvtWsBS+sRhGrrdBCveHzYXPc&#10;LG5OliTV9d+bQqGPw8x8w0znra3FlXyoHCvo9zIQxIXTFZcKjof1yxhEiMgaa8ek4E4B5rPO0xRz&#10;7W68o+s+liJBOOSowMTY5FKGwpDF0HMNcfLOzluMSfpSao+3BLe1fM2yobRYcVow2NDSUHHZ/1gF&#10;7fvbYnD6NG60/Rjh9+rivwrySj1328UERKQ2/of/2hutYAC/V9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8nLsMAAADaAAAADwAAAAAAAAAAAAAAAACYAgAAZHJzL2Rv&#10;d25yZXYueG1sUEsFBgAAAAAEAAQA9QAAAIgDAAAAAA==&#10;" stroked="f">
                  <v:fill r:id="rId13" o:title="" recolor="t" rotate="t" type="frame"/>
                  <v:textbox inset="0,0,0,0"/>
                </v:rect>
                <v:rect id="object 27" o:spid="_x0000_s1028" style="position:absolute;top:5;width:11561;height:2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ID8MA&#10;AADaAAAADwAAAGRycy9kb3ducmV2LnhtbESPQUvDQBSE70L/w/IKXoLdtIcgsdtSCqWeFKt4fmaf&#10;2Wj2bdh9TdN/7wqCx2FmvmHW28n3aqSYusAGlosSFHETbMetgbfXw909qCTIFvvAZOBKCbab2c0a&#10;axsu/ELjSVqVIZxqNOBEhlrr1DjymBZhIM7eZ4geJcvYahvxkuG+16uyrLTHjvOCw4H2jprv09kb&#10;WLmrLI8yHp73T1V8nz7OX0VRGHM7n3YPoIQm+Q//tR+tgQp+r+Qb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zID8MAAADaAAAADwAAAAAAAAAAAAAAAACYAgAAZHJzL2Rv&#10;d25yZXYueG1sUEsFBgAAAAAEAAQA9QAAAIgDAAAAAA==&#10;" stroked="f">
                  <v:fill r:id="rId14" o:title="" recolor="t" rotate="t" type="frame"/>
                  <v:textbox inset="0,0,0,0"/>
                </v:rect>
              </v:group>
            </w:pict>
          </mc:Fallback>
        </mc:AlternateContent>
      </w:r>
    </w:p>
    <w:p w:rsidR="00306C94" w:rsidRPr="00306C94" w:rsidRDefault="00306C94" w:rsidP="00306C94">
      <w:pPr>
        <w:rPr>
          <w:rFonts w:ascii="Malgun Gothic" w:eastAsia="Malgun Gothic" w:hAnsi="Malgun Gothic"/>
          <w:sz w:val="18"/>
          <w:lang w:val="ko-KR"/>
        </w:rPr>
      </w:pPr>
    </w:p>
    <w:p w:rsidR="00306C94" w:rsidRPr="00306C94" w:rsidRDefault="00306C94" w:rsidP="00306C94">
      <w:pPr>
        <w:rPr>
          <w:rFonts w:ascii="Malgun Gothic" w:eastAsia="Malgun Gothic" w:hAnsi="Malgun Gothic"/>
          <w:sz w:val="18"/>
          <w:lang w:val="ko-KR"/>
        </w:rPr>
      </w:pPr>
    </w:p>
    <w:p w:rsidR="003E3611" w:rsidRPr="003E3611" w:rsidRDefault="003E3611" w:rsidP="003E3611">
      <w:pPr>
        <w:spacing w:after="20" w:line="240" w:lineRule="auto"/>
        <w:rPr>
          <w:rFonts w:ascii="Malgun Gothic" w:eastAsia="Malgun Gothic" w:hAnsi="Malgun Gothic"/>
          <w:b/>
          <w:color w:val="0D5672" w:themeColor="accent1" w:themeShade="80"/>
          <w:sz w:val="28"/>
        </w:rPr>
      </w:pPr>
      <w:r w:rsidRPr="003E3611">
        <w:rPr>
          <w:rFonts w:ascii="Malgun Gothic" w:eastAsia="Malgun Gothic" w:hAnsi="Malgun Gothic" w:hint="eastAsia"/>
          <w:b/>
          <w:noProof/>
          <w:color w:val="1CADE4" w:themeColor="accent1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-13811</wp:posOffset>
                </wp:positionH>
                <wp:positionV relativeFrom="paragraph">
                  <wp:posOffset>852170</wp:posOffset>
                </wp:positionV>
                <wp:extent cx="6851650" cy="0"/>
                <wp:effectExtent l="0" t="0" r="25400" b="19050"/>
                <wp:wrapNone/>
                <wp:docPr id="3" name="직선 연결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7DD7C" id="직선 연결선 3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67.1pt" to="538.4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" strokecolor="#1cade4 [3204]"/>
            </w:pict>
          </mc:Fallback>
        </mc:AlternateContent>
      </w:r>
      <w:r w:rsidR="0056799F">
        <w:rPr>
          <w:rFonts w:ascii="Malgun Gothic" w:eastAsia="Malgun Gothic" w:hAnsi="Malgun Gothic"/>
          <w:b/>
          <w:color w:val="0D5672" w:themeColor="accent1" w:themeShade="80"/>
          <w:sz w:val="28"/>
        </w:rPr>
        <w:t>Qurient is looking for a motivated scientist who will lead all biology/pharmacology innovation for the first-in-class drug development</w:t>
      </w:r>
      <w:r>
        <w:rPr>
          <w:rFonts w:ascii="Malgun Gothic" w:eastAsia="Malgun Gothic" w:hAnsi="Malgun Gothic"/>
          <w:b/>
          <w:color w:val="0D5672" w:themeColor="accent1" w:themeShade="80"/>
          <w:sz w:val="28"/>
        </w:rPr>
        <w:br/>
      </w:r>
    </w:p>
    <w:p w:rsidR="00225483" w:rsidRDefault="003E3611" w:rsidP="00225483">
      <w:pPr>
        <w:jc w:val="both"/>
        <w:rPr>
          <w:rFonts w:ascii="Arial" w:eastAsia="Malgun Gothic" w:hAnsi="Arial" w:cs="Arial"/>
          <w:sz w:val="18"/>
        </w:rPr>
      </w:pPr>
      <w:r w:rsidRPr="003E3611">
        <w:rPr>
          <w:rFonts w:ascii="Malgun Gothic" w:eastAsia="Malgun Gothic" w:hAnsi="Malgun Gothic" w:hint="eastAsia"/>
          <w:b/>
          <w:noProof/>
          <w:color w:val="1CADE4" w:themeColor="accent1"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3CFF67" wp14:editId="7D1EE729">
                <wp:simplePos x="0" y="0"/>
                <wp:positionH relativeFrom="column">
                  <wp:posOffset>-32534</wp:posOffset>
                </wp:positionH>
                <wp:positionV relativeFrom="paragraph">
                  <wp:posOffset>2633569</wp:posOffset>
                </wp:positionV>
                <wp:extent cx="6851650" cy="0"/>
                <wp:effectExtent l="0" t="0" r="6350" b="127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95025" id="직선 연결선 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207.35pt" to="536.95pt,20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" strokecolor="#1cade4 [3204]"/>
            </w:pict>
          </mc:Fallback>
        </mc:AlternateContent>
      </w:r>
      <w:r w:rsidR="00B664CB" w:rsidRPr="003E3611">
        <w:rPr>
          <w:rFonts w:ascii="Arial" w:hAnsi="Arial" w:cs="Arial"/>
          <w:b/>
          <w:color w:val="0D5672" w:themeColor="accent1" w:themeShade="80"/>
          <w:sz w:val="24"/>
        </w:rPr>
        <w:t>Qurient</w:t>
      </w:r>
      <w:r w:rsidR="00B664CB" w:rsidRPr="00EE5FB0">
        <w:rPr>
          <w:rFonts w:ascii="Arial" w:hAnsi="Arial" w:cs="Arial"/>
          <w:sz w:val="24"/>
        </w:rPr>
        <w:t xml:space="preserve"> is a clinical-stage biopharmaceutical company listed </w:t>
      </w:r>
      <w:r w:rsidR="00B664CB">
        <w:rPr>
          <w:rFonts w:ascii="Arial" w:hAnsi="Arial" w:cs="Arial"/>
          <w:sz w:val="24"/>
        </w:rPr>
        <w:t>o</w:t>
      </w:r>
      <w:r w:rsidR="00B664CB" w:rsidRPr="00EE5FB0">
        <w:rPr>
          <w:rFonts w:ascii="Arial" w:hAnsi="Arial" w:cs="Arial"/>
          <w:sz w:val="24"/>
        </w:rPr>
        <w:t xml:space="preserve">n </w:t>
      </w:r>
      <w:r w:rsidR="00B664CB">
        <w:rPr>
          <w:rFonts w:ascii="Arial" w:hAnsi="Arial" w:cs="Arial"/>
          <w:sz w:val="24"/>
        </w:rPr>
        <w:t xml:space="preserve">the </w:t>
      </w:r>
      <w:r w:rsidR="00B664CB" w:rsidRPr="00EE5FB0">
        <w:rPr>
          <w:rFonts w:ascii="Arial" w:hAnsi="Arial" w:cs="Arial"/>
          <w:sz w:val="24"/>
        </w:rPr>
        <w:t>Korea Exchange</w:t>
      </w:r>
      <w:r w:rsidR="00225483">
        <w:rPr>
          <w:rFonts w:ascii="Arial" w:hAnsi="Arial" w:cs="Arial"/>
          <w:sz w:val="24"/>
        </w:rPr>
        <w:t xml:space="preserve"> (Ticker: </w:t>
      </w:r>
      <w:r w:rsidR="00225483">
        <w:rPr>
          <w:rFonts w:ascii="Arial" w:hAnsi="Arial" w:cs="Arial" w:hint="eastAsia"/>
          <w:sz w:val="24"/>
        </w:rPr>
        <w:t>115180)</w:t>
      </w:r>
      <w:r w:rsidR="00B664CB" w:rsidRPr="00EE5FB0">
        <w:rPr>
          <w:rFonts w:ascii="Arial" w:hAnsi="Arial" w:cs="Arial"/>
          <w:sz w:val="24"/>
        </w:rPr>
        <w:t xml:space="preserve">. </w:t>
      </w:r>
      <w:r w:rsidR="00B664CB" w:rsidRPr="000C1FB3">
        <w:rPr>
          <w:rFonts w:ascii="Arial" w:hAnsi="Arial" w:cs="Arial"/>
          <w:sz w:val="24"/>
        </w:rPr>
        <w:t xml:space="preserve">Qurient mainly focuses on development of novel therapeutics from discovery to human proof of concept stages through </w:t>
      </w:r>
      <w:r w:rsidR="00B664CB">
        <w:rPr>
          <w:rFonts w:ascii="Arial" w:hAnsi="Arial" w:cs="Arial"/>
          <w:sz w:val="24"/>
        </w:rPr>
        <w:t xml:space="preserve">a </w:t>
      </w:r>
      <w:r w:rsidR="00B664CB" w:rsidRPr="000C1FB3">
        <w:rPr>
          <w:rFonts w:ascii="Arial" w:hAnsi="Arial" w:cs="Arial"/>
          <w:sz w:val="24"/>
        </w:rPr>
        <w:t>virtual R&amp;D platform</w:t>
      </w:r>
      <w:r w:rsidR="0056799F">
        <w:rPr>
          <w:rFonts w:ascii="Arial" w:hAnsi="Arial" w:cs="Arial"/>
          <w:sz w:val="24"/>
        </w:rPr>
        <w:t xml:space="preserve"> with vast network of research institutes around world</w:t>
      </w:r>
      <w:r w:rsidR="00B664CB" w:rsidRPr="000C1FB3">
        <w:rPr>
          <w:rFonts w:ascii="Arial" w:hAnsi="Arial" w:cs="Arial"/>
          <w:sz w:val="24"/>
        </w:rPr>
        <w:t>. Qurient currently has three programs in clinical development</w:t>
      </w:r>
      <w:r w:rsidR="00B664CB">
        <w:rPr>
          <w:rFonts w:ascii="Arial" w:hAnsi="Arial" w:cs="Arial"/>
          <w:sz w:val="24"/>
        </w:rPr>
        <w:t>:</w:t>
      </w:r>
      <w:r w:rsidR="00B664CB" w:rsidRPr="000C1FB3">
        <w:rPr>
          <w:rFonts w:ascii="Arial" w:hAnsi="Arial" w:cs="Arial"/>
          <w:sz w:val="24"/>
        </w:rPr>
        <w:t xml:space="preserve"> </w:t>
      </w:r>
      <w:r w:rsidR="00B664CB" w:rsidRPr="003E3611">
        <w:rPr>
          <w:rFonts w:ascii="Arial" w:hAnsi="Arial" w:cs="Arial"/>
          <w:b/>
          <w:color w:val="0D5672" w:themeColor="accent1" w:themeShade="80"/>
          <w:sz w:val="24"/>
        </w:rPr>
        <w:t>Q301</w:t>
      </w:r>
      <w:r w:rsidR="00B664CB" w:rsidRPr="000C1FB3">
        <w:rPr>
          <w:rFonts w:ascii="Arial" w:hAnsi="Arial" w:cs="Arial"/>
          <w:sz w:val="24"/>
        </w:rPr>
        <w:t xml:space="preserve">, a topical leukotriene inhibitor for atopic dermatitis, </w:t>
      </w:r>
      <w:r w:rsidR="00B664CB" w:rsidRPr="003E3611">
        <w:rPr>
          <w:rFonts w:ascii="Arial" w:hAnsi="Arial" w:cs="Arial"/>
          <w:b/>
          <w:color w:val="0D5672" w:themeColor="accent1" w:themeShade="80"/>
          <w:sz w:val="24"/>
        </w:rPr>
        <w:t>telacebec (Q203)</w:t>
      </w:r>
      <w:r w:rsidR="00B664CB" w:rsidRPr="000C1FB3">
        <w:rPr>
          <w:rFonts w:ascii="Arial" w:hAnsi="Arial" w:cs="Arial"/>
          <w:sz w:val="24"/>
        </w:rPr>
        <w:t xml:space="preserve">, a first-in-class orally available cytochrome bc1 inhibitor for tuberculosis, </w:t>
      </w:r>
      <w:r w:rsidR="00B664CB" w:rsidRPr="006239CA">
        <w:rPr>
          <w:rFonts w:ascii="Arial" w:hAnsi="Arial" w:cs="Arial"/>
          <w:sz w:val="24"/>
        </w:rPr>
        <w:t xml:space="preserve">and </w:t>
      </w:r>
      <w:r w:rsidR="00B664CB" w:rsidRPr="003E3611">
        <w:rPr>
          <w:rFonts w:ascii="Arial" w:hAnsi="Arial" w:cs="Arial"/>
          <w:b/>
          <w:color w:val="0D5672" w:themeColor="accent1" w:themeShade="80"/>
          <w:sz w:val="24"/>
        </w:rPr>
        <w:t>Q702</w:t>
      </w:r>
      <w:r w:rsidR="00B664CB">
        <w:rPr>
          <w:rFonts w:ascii="Arial" w:hAnsi="Arial" w:cs="Arial"/>
          <w:sz w:val="24"/>
        </w:rPr>
        <w:t>,</w:t>
      </w:r>
      <w:r w:rsidR="00DD382A">
        <w:rPr>
          <w:rFonts w:ascii="Arial" w:hAnsi="Arial" w:cs="Arial"/>
          <w:sz w:val="24"/>
        </w:rPr>
        <w:t xml:space="preserve"> Axl/Mer/CSF1R RTK inhibitor for immuno-oncology indications</w:t>
      </w:r>
      <w:r w:rsidR="00B664CB" w:rsidRPr="006239CA">
        <w:rPr>
          <w:rFonts w:ascii="Arial" w:hAnsi="Arial" w:cs="Arial"/>
          <w:sz w:val="24"/>
        </w:rPr>
        <w:t xml:space="preserve">. Qurient recently nominated </w:t>
      </w:r>
      <w:r w:rsidR="00B664CB" w:rsidRPr="003E3611">
        <w:rPr>
          <w:rFonts w:ascii="Arial" w:hAnsi="Arial" w:cs="Arial"/>
          <w:b/>
          <w:color w:val="0D5672" w:themeColor="accent1" w:themeShade="80"/>
          <w:sz w:val="24"/>
        </w:rPr>
        <w:t>Q901</w:t>
      </w:r>
      <w:r w:rsidR="00B664CB" w:rsidRPr="00EE5FB0">
        <w:rPr>
          <w:rFonts w:ascii="Arial" w:hAnsi="Arial" w:cs="Arial"/>
          <w:sz w:val="24"/>
        </w:rPr>
        <w:t>, a selective CDK7 inhib</w:t>
      </w:r>
      <w:r w:rsidR="00B664CB">
        <w:rPr>
          <w:rFonts w:ascii="Arial" w:hAnsi="Arial" w:cs="Arial"/>
          <w:sz w:val="24"/>
        </w:rPr>
        <w:t>itor</w:t>
      </w:r>
      <w:r w:rsidR="00DD382A">
        <w:rPr>
          <w:rFonts w:ascii="Arial" w:hAnsi="Arial" w:cs="Arial"/>
          <w:sz w:val="24"/>
        </w:rPr>
        <w:t xml:space="preserve"> for solid tumors</w:t>
      </w:r>
      <w:r>
        <w:rPr>
          <w:rFonts w:ascii="Arial" w:hAnsi="Arial" w:cs="Arial"/>
          <w:sz w:val="24"/>
        </w:rPr>
        <w:t>.</w:t>
      </w:r>
      <w:r w:rsidR="00DD382A">
        <w:rPr>
          <w:rFonts w:ascii="Arial" w:hAnsi="Arial" w:cs="Arial"/>
          <w:sz w:val="24"/>
        </w:rPr>
        <w:t xml:space="preserve"> Qurient has access to multiple novel discovery programs under strategic alliance with Lead Discovery Center/Max Planck Innovation in Germany. Qurient is pursuing new business model to have new programs form a new single asset company, such that research efficiency as well as return to the participants can be maximized. Qurient looks for motivated scientists who can enjo</w:t>
      </w:r>
      <w:r w:rsidR="00225483">
        <w:rPr>
          <w:rFonts w:ascii="Arial" w:hAnsi="Arial" w:cs="Arial"/>
          <w:sz w:val="24"/>
        </w:rPr>
        <w:t xml:space="preserve">y cutting edge science and gain significant </w:t>
      </w:r>
      <w:r w:rsidR="00DD382A">
        <w:rPr>
          <w:rFonts w:ascii="Arial" w:hAnsi="Arial" w:cs="Arial"/>
          <w:sz w:val="24"/>
        </w:rPr>
        <w:t xml:space="preserve">return </w:t>
      </w:r>
      <w:r w:rsidR="001C5955">
        <w:rPr>
          <w:rFonts w:ascii="Arial" w:hAnsi="Arial" w:cs="Arial"/>
          <w:sz w:val="24"/>
        </w:rPr>
        <w:t>on the way.</w:t>
      </w:r>
      <w:r w:rsidR="00DD382A">
        <w:rPr>
          <w:rFonts w:ascii="Arial" w:hAnsi="Arial" w:cs="Arial"/>
          <w:sz w:val="24"/>
        </w:rPr>
        <w:t xml:space="preserve"> </w:t>
      </w:r>
    </w:p>
    <w:p w:rsidR="002D35FE" w:rsidRPr="00225483" w:rsidRDefault="003E3611" w:rsidP="00306C94">
      <w:pPr>
        <w:rPr>
          <w:rFonts w:ascii="Arial" w:eastAsia="Malgun Gothic" w:hAnsi="Arial" w:cs="Arial"/>
          <w:sz w:val="18"/>
        </w:rPr>
      </w:pPr>
      <w:r w:rsidRPr="00225483">
        <w:rPr>
          <w:rFonts w:ascii="Malgun Gothic" w:eastAsia="Malgun Gothic" w:hAnsi="Malgun Gothic"/>
          <w:b/>
          <w:color w:val="0D5672" w:themeColor="accent1" w:themeShade="80"/>
          <w:sz w:val="16"/>
          <w:szCs w:val="16"/>
        </w:rPr>
        <w:br/>
      </w:r>
      <w:r w:rsidR="002D0CDA">
        <w:rPr>
          <w:rFonts w:ascii="Malgun Gothic" w:eastAsia="Malgun Gothic" w:hAnsi="Malgun Gothic"/>
          <w:b/>
          <w:color w:val="0D5672" w:themeColor="accent1" w:themeShade="80"/>
          <w:sz w:val="28"/>
        </w:rPr>
        <w:t>Director,</w:t>
      </w:r>
      <w:r>
        <w:rPr>
          <w:rFonts w:ascii="Malgun Gothic" w:eastAsia="Malgun Gothic" w:hAnsi="Malgun Gothic"/>
          <w:b/>
          <w:color w:val="0D5672" w:themeColor="accent1" w:themeShade="80"/>
          <w:sz w:val="28"/>
        </w:rPr>
        <w:t xml:space="preserve"> Biology</w:t>
      </w:r>
      <w:r w:rsidRPr="003E3611">
        <w:rPr>
          <w:rFonts w:ascii="Malgun Gothic" w:eastAsia="Malgun Gothic" w:hAnsi="Malgun Gothic" w:hint="eastAsia"/>
          <w:b/>
          <w:noProof/>
          <w:color w:val="1CADE4" w:themeColor="accent1"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529877" wp14:editId="50AFFDD9">
                <wp:simplePos x="0" y="0"/>
                <wp:positionH relativeFrom="column">
                  <wp:posOffset>-29210</wp:posOffset>
                </wp:positionH>
                <wp:positionV relativeFrom="paragraph">
                  <wp:posOffset>648653</wp:posOffset>
                </wp:positionV>
                <wp:extent cx="6851650" cy="0"/>
                <wp:effectExtent l="0" t="0" r="25400" b="1905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7F2B7" id="직선 연결선 9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51.1pt" to="537.2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" strokecolor="#1cade4 [3204]"/>
            </w:pict>
          </mc:Fallback>
        </mc:AlternateContent>
      </w:r>
      <w:r w:rsidR="002D0CDA">
        <w:rPr>
          <w:rFonts w:ascii="Malgun Gothic" w:eastAsia="Malgun Gothic" w:hAnsi="Malgun Gothic"/>
          <w:b/>
          <w:color w:val="0D5672" w:themeColor="accent1" w:themeShade="80"/>
          <w:sz w:val="28"/>
        </w:rPr>
        <w:t xml:space="preserve"> and Pharmacology</w:t>
      </w:r>
    </w:p>
    <w:p w:rsidR="00D57C03" w:rsidRDefault="002E6E1E" w:rsidP="00D57C03">
      <w:pPr>
        <w:rPr>
          <w:rFonts w:ascii="Arial" w:hAnsi="Arial" w:cs="Arial"/>
          <w:b/>
          <w:color w:val="0D5672" w:themeColor="accent1" w:themeShade="80"/>
          <w:sz w:val="24"/>
        </w:rPr>
      </w:pPr>
      <w:r>
        <w:rPr>
          <w:rFonts w:ascii="Arial" w:hAnsi="Arial" w:cs="Arial"/>
          <w:b/>
          <w:color w:val="0D5672" w:themeColor="accent1" w:themeShade="80"/>
          <w:sz w:val="24"/>
        </w:rPr>
        <w:t>Role and Responsibilities</w:t>
      </w:r>
    </w:p>
    <w:p w:rsidR="00D57C03" w:rsidRDefault="002D0CDA" w:rsidP="00D57C03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Lead the biology/pharmacology team to bring discovery programs to candidate nomination</w:t>
      </w:r>
    </w:p>
    <w:p w:rsidR="002D0CDA" w:rsidRDefault="002D0CDA" w:rsidP="00D57C03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Lead in-licensing of research programs from network of research institutes</w:t>
      </w:r>
    </w:p>
    <w:p w:rsidR="002D0CDA" w:rsidRDefault="002D0CDA" w:rsidP="00D57C03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Lead collaborations with research institutes</w:t>
      </w:r>
    </w:p>
    <w:p w:rsidR="002D0CDA" w:rsidRDefault="002D0CDA" w:rsidP="00D57C03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Participate in the R&amp;D leadership team to set up R&amp;D strategy</w:t>
      </w:r>
    </w:p>
    <w:p w:rsidR="002D0CDA" w:rsidRDefault="002D0CDA" w:rsidP="00D57C03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Support business development and investor relationship activities</w:t>
      </w:r>
    </w:p>
    <w:p w:rsidR="002D0CDA" w:rsidRDefault="002D0CDA" w:rsidP="00D57C03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R&amp;Rs can be expanded to executive functions</w:t>
      </w:r>
      <w:r w:rsidR="0061762E">
        <w:rPr>
          <w:rFonts w:ascii="Arial" w:hAnsi="Arial" w:cs="Arial"/>
          <w:sz w:val="24"/>
        </w:rPr>
        <w:t xml:space="preserve"> based on performance or qualification</w:t>
      </w:r>
      <w:bookmarkStart w:id="0" w:name="_GoBack"/>
      <w:bookmarkEnd w:id="0"/>
    </w:p>
    <w:p w:rsidR="002E6E1E" w:rsidRDefault="002E6E1E" w:rsidP="002E6E1E">
      <w:pPr>
        <w:spacing w:after="0"/>
        <w:rPr>
          <w:rFonts w:ascii="Arial" w:hAnsi="Arial" w:cs="Arial"/>
          <w:sz w:val="24"/>
        </w:rPr>
      </w:pPr>
    </w:p>
    <w:p w:rsidR="002E6E1E" w:rsidRPr="002E6E1E" w:rsidRDefault="002E6E1E" w:rsidP="002E6E1E">
      <w:pPr>
        <w:rPr>
          <w:rFonts w:ascii="Arial" w:hAnsi="Arial" w:cs="Arial"/>
          <w:b/>
          <w:color w:val="0D5672" w:themeColor="accent1" w:themeShade="80"/>
          <w:sz w:val="24"/>
        </w:rPr>
      </w:pPr>
      <w:r w:rsidRPr="002E6E1E">
        <w:rPr>
          <w:rFonts w:ascii="Arial" w:hAnsi="Arial" w:cs="Arial" w:hint="eastAsia"/>
          <w:b/>
          <w:color w:val="0D5672" w:themeColor="accent1" w:themeShade="80"/>
          <w:sz w:val="24"/>
        </w:rPr>
        <w:t>Qu</w:t>
      </w:r>
      <w:r w:rsidRPr="002E6E1E">
        <w:rPr>
          <w:rFonts w:ascii="Arial" w:hAnsi="Arial" w:cs="Arial"/>
          <w:b/>
          <w:color w:val="0D5672" w:themeColor="accent1" w:themeShade="80"/>
          <w:sz w:val="24"/>
        </w:rPr>
        <w:t>alifications</w:t>
      </w:r>
    </w:p>
    <w:p w:rsidR="002E6E1E" w:rsidRDefault="002D0CDA" w:rsidP="002E6E1E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Doctoral degree in biological sciences with industry experiences</w:t>
      </w:r>
      <w:r w:rsidR="002E6E1E">
        <w:rPr>
          <w:rFonts w:ascii="Arial" w:hAnsi="Arial" w:cs="Arial"/>
          <w:sz w:val="24"/>
        </w:rPr>
        <w:t xml:space="preserve"> </w:t>
      </w:r>
    </w:p>
    <w:p w:rsidR="00FB53A8" w:rsidRDefault="002D0CDA" w:rsidP="002E6E1E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Excellent communication skills</w:t>
      </w:r>
      <w:r w:rsidR="00FB53A8">
        <w:rPr>
          <w:rFonts w:ascii="Arial" w:hAnsi="Arial" w:cs="Arial"/>
          <w:sz w:val="24"/>
        </w:rPr>
        <w:t xml:space="preserve"> and fluency in English</w:t>
      </w:r>
    </w:p>
    <w:p w:rsidR="00D57C03" w:rsidRPr="002E6E1E" w:rsidRDefault="00FB53A8" w:rsidP="002E6E1E">
      <w:pPr>
        <w:pStyle w:val="ListParagraph"/>
        <w:numPr>
          <w:ilvl w:val="0"/>
          <w:numId w:val="5"/>
        </w:numPr>
        <w:spacing w:after="0"/>
        <w:ind w:leftChars="0" w:left="425" w:hanging="425"/>
        <w:rPr>
          <w:rFonts w:ascii="Arial" w:hAnsi="Arial" w:cs="Arial"/>
          <w:sz w:val="24"/>
        </w:rPr>
      </w:pPr>
      <w:r w:rsidRPr="003E3611">
        <w:rPr>
          <w:rFonts w:ascii="Malgun Gothic" w:eastAsia="Malgun Gothic" w:hAnsi="Malgun Gothic" w:hint="eastAsia"/>
          <w:b/>
          <w:noProof/>
          <w:color w:val="1CADE4" w:themeColor="accent1"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DB7F04" wp14:editId="3EA4A0EF">
                <wp:simplePos x="0" y="0"/>
                <wp:positionH relativeFrom="column">
                  <wp:posOffset>-57412</wp:posOffset>
                </wp:positionH>
                <wp:positionV relativeFrom="paragraph">
                  <wp:posOffset>299496</wp:posOffset>
                </wp:positionV>
                <wp:extent cx="6851650" cy="0"/>
                <wp:effectExtent l="0" t="0" r="25400" b="1905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ABA83" id="직선 연결선 1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3.6pt" to="535pt,2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" strokecolor="#1cade4 [3204]"/>
            </w:pict>
          </mc:Fallback>
        </mc:AlternateContent>
      </w:r>
      <w:r>
        <w:rPr>
          <w:rFonts w:ascii="Arial" w:hAnsi="Arial" w:cs="Arial"/>
          <w:sz w:val="24"/>
        </w:rPr>
        <w:t>Passion for new sciences</w:t>
      </w:r>
      <w:r w:rsidR="007A6CB4">
        <w:rPr>
          <w:rFonts w:ascii="Arial" w:hAnsi="Arial" w:cs="Arial"/>
          <w:sz w:val="24"/>
        </w:rPr>
        <w:t xml:space="preserve"> </w:t>
      </w:r>
      <w:r w:rsidR="002E6E1E">
        <w:rPr>
          <w:rFonts w:ascii="Arial" w:hAnsi="Arial" w:cs="Arial"/>
          <w:sz w:val="24"/>
        </w:rPr>
        <w:t xml:space="preserve">  </w:t>
      </w:r>
      <w:r w:rsidR="00476974" w:rsidRPr="002E6E1E">
        <w:rPr>
          <w:rFonts w:ascii="Arial" w:hAnsi="Arial" w:cs="Arial"/>
          <w:sz w:val="24"/>
        </w:rPr>
        <w:t xml:space="preserve">  </w:t>
      </w:r>
      <w:r w:rsidR="00D57C03" w:rsidRPr="002E6E1E">
        <w:rPr>
          <w:rFonts w:ascii="Arial" w:hAnsi="Arial" w:cs="Arial"/>
          <w:sz w:val="24"/>
        </w:rPr>
        <w:t xml:space="preserve">  </w:t>
      </w:r>
    </w:p>
    <w:sectPr w:rsidR="00D57C03" w:rsidRPr="002E6E1E">
      <w:footerReference w:type="default" r:id="rId15"/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DCD" w:rsidRDefault="00C73DCD" w:rsidP="00B60593">
      <w:pPr>
        <w:spacing w:after="0" w:line="240" w:lineRule="auto"/>
      </w:pPr>
      <w:r>
        <w:separator/>
      </w:r>
    </w:p>
  </w:endnote>
  <w:endnote w:type="continuationSeparator" w:id="0">
    <w:p w:rsidR="00C73DCD" w:rsidRDefault="00C73DCD" w:rsidP="00B6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YShortSamul-Medium">
    <w:altName w:val="Batang"/>
    <w:panose1 w:val="020B0604020202020204"/>
    <w:charset w:val="81"/>
    <w:family w:val="roman"/>
    <w:pitch w:val="variable"/>
    <w:sig w:usb0="900002A7" w:usb1="09D77CF9" w:usb2="00000010" w:usb3="00000000" w:csb0="0008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Che">
    <w:altName w:val="굴림체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593" w:rsidRDefault="006144A6" w:rsidP="005C697F">
    <w:pPr>
      <w:pStyle w:val="Footer"/>
      <w:spacing w:after="0" w:line="240" w:lineRule="auto"/>
      <w:ind w:firstLineChars="1650" w:firstLine="2970"/>
      <w:rPr>
        <w:rFonts w:ascii="Malgun Gothic" w:eastAsia="Malgun Gothic" w:hAnsi="Malgun Gothic"/>
      </w:rPr>
    </w:pPr>
    <w:r w:rsidRPr="00D141B8">
      <w:rPr>
        <w:rFonts w:ascii="Malgun Gothic" w:eastAsia="Malgun Gothic" w:hAnsi="Malgun Gothic"/>
        <w:noProof/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98B259" wp14:editId="13FEB3BC">
              <wp:simplePos x="0" y="0"/>
              <wp:positionH relativeFrom="margin">
                <wp:posOffset>103505</wp:posOffset>
              </wp:positionH>
              <wp:positionV relativeFrom="paragraph">
                <wp:posOffset>62420</wp:posOffset>
              </wp:positionV>
              <wp:extent cx="1436816" cy="403761"/>
              <wp:effectExtent l="0" t="0" r="0" b="0"/>
              <wp:wrapNone/>
              <wp:docPr id="29" name="그룹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816" cy="403761"/>
                        <a:chOff x="0" y="0"/>
                        <a:chExt cx="1156174" cy="290947"/>
                      </a:xfrm>
                    </wpg:grpSpPr>
                    <wps:wsp>
                      <wps:cNvPr id="30" name="object 26"/>
                      <wps:cNvSpPr/>
                      <wps:spPr>
                        <a:xfrm>
                          <a:off x="45436" y="0"/>
                          <a:ext cx="203766" cy="204275"/>
                        </a:xfrm>
                        <a:prstGeom prst="rect">
                          <a:avLst/>
                        </a:prstGeom>
                        <a:blipFill>
                          <a:blip r:embed="rId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31" name="object 27"/>
                      <wps:cNvSpPr/>
                      <wps:spPr>
                        <a:xfrm>
                          <a:off x="0" y="565"/>
                          <a:ext cx="1156174" cy="290382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A8036D" id="그룹 17" o:spid="_x0000_s1026" style="position:absolute;left:0;text-align:left;margin-left:8.15pt;margin-top:4.9pt;width:113.15pt;height:31.8pt;z-index:251659264;mso-position-horizontal-relative:margin;mso-width-relative:margin;mso-height-relative:margin" coordsize="11561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">
              <v:rect id="object 26" o:spid="_x0000_s1027" style="position:absolute;left:454;width:2038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qOMEA&#10;AADbAAAADwAAAGRycy9kb3ducmV2LnhtbERPy2oCMRTdC/2HcAvunIyVVhmNIm1tCxZ84voyuU4G&#10;JzdDEnX6982i0OXhvGeLzjbiRj7UjhUMsxwEcel0zZWC42E1mIAIEVlj45gU/FCAxfyhN8NCuzvv&#10;6LaPlUghHApUYGJsCylDachiyFxLnLiz8xZjgr6S2uM9hdtGPuX5i7RYc2ow2NKrofKyv1oF3cfb&#10;8vm0Nm68/Rzj5v3iv0vySvUfu+UURKQu/ov/3F9awSitT1/SD5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0KjjBAAAA2wAAAA8AAAAAAAAAAAAAAAAAmAIAAGRycy9kb3du&#10;cmV2LnhtbFBLBQYAAAAABAAEAPUAAACGAwAAAAA=&#10;" stroked="f">
                <v:fill r:id="rId3" o:title="" recolor="t" rotate="t" type="frame"/>
                <v:textbox inset="0,0,0,0"/>
              </v:rect>
              <v:rect id="object 27" o:spid="_x0000_s1028" style="position:absolute;top:5;width:11561;height:2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voMQA&#10;AADbAAAADwAAAGRycy9kb3ducmV2LnhtbESPQUvDQBSE74L/YXmCl2A3qVAk7bZIoehJsRXPr9ln&#10;Npp9G3Zf0/Tfu4LgcZiZb5jVZvK9GimmLrCBalaCIm6C7bg18H7Y3T2ASoJssQ9MBi6UYLO+vlph&#10;bcOZ32jcS6syhFONBpzIUGudGkce0ywMxNn7DNGjZBlbbSOeM9z3el6WC+2x47zgcKCto+Z7f/IG&#10;5u4i1ZOMu9ftyyJ+TMfTV1EUxtzeTI9LUEKT/If/2s/WwH0Fv1/yD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rb6DEAAAA2wAAAA8AAAAAAAAAAAAAAAAAmAIAAGRycy9k&#10;b3ducmV2LnhtbFBLBQYAAAAABAAEAPUAAACJAwAAAAA=&#10;" stroked="f">
                <v:fill r:id="rId4" o:title="" recolor="t" rotate="t" type="frame"/>
                <v:textbox inset="0,0,0,0"/>
              </v:rect>
              <w10:wrap anchorx="margin"/>
            </v:group>
          </w:pict>
        </mc:Fallback>
      </mc:AlternateContent>
    </w:r>
    <w:r w:rsidRPr="006144A6">
      <w:rPr>
        <w:rFonts w:ascii="Malgun Gothic" w:eastAsia="Malgun Gothic" w:hAnsi="Malgun Gothic"/>
      </w:rPr>
      <w:t>C 801, 242, Pangyo-ro, Bundang-gu, Seongnam-si, Gyeonggi-do, 13487, Korea</w:t>
    </w:r>
  </w:p>
  <w:p w:rsidR="006144A6" w:rsidRPr="006144A6" w:rsidRDefault="006144A6" w:rsidP="005C697F">
    <w:pPr>
      <w:pStyle w:val="Footer"/>
      <w:spacing w:after="0" w:line="240" w:lineRule="auto"/>
      <w:ind w:firstLineChars="1500" w:firstLine="3000"/>
      <w:rPr>
        <w:rFonts w:ascii="Malgun Gothic" w:eastAsia="Malgun Gothic" w:hAnsi="Malgun Gothic"/>
      </w:rPr>
    </w:pPr>
    <w:r w:rsidRPr="005C697F">
      <w:rPr>
        <w:rFonts w:ascii="Malgun Gothic" w:eastAsia="Malgun Gothic" w:hAnsi="Malgun Gothic"/>
        <w:b/>
        <w:color w:val="0000FF"/>
      </w:rPr>
      <w:t>Tel</w:t>
    </w:r>
    <w:r>
      <w:rPr>
        <w:rFonts w:ascii="Malgun Gothic" w:eastAsia="Malgun Gothic" w:hAnsi="Malgun Gothic"/>
      </w:rPr>
      <w:t xml:space="preserve"> +82 31-8060-1600  </w:t>
    </w:r>
    <w:r w:rsidRPr="005C697F">
      <w:rPr>
        <w:rFonts w:ascii="Malgun Gothic" w:eastAsia="Malgun Gothic" w:hAnsi="Malgun Gothic"/>
        <w:b/>
        <w:color w:val="0000FF"/>
      </w:rPr>
      <w:t>e-mail</w:t>
    </w:r>
    <w:r w:rsidRPr="005C697F">
      <w:rPr>
        <w:rFonts w:ascii="Malgun Gothic" w:eastAsia="Malgun Gothic" w:hAnsi="Malgun Gothic"/>
        <w:color w:val="0000FF"/>
      </w:rPr>
      <w:t xml:space="preserve">  </w:t>
    </w:r>
    <w:hyperlink r:id="rId5" w:history="1">
      <w:r w:rsidRPr="00296E87">
        <w:rPr>
          <w:rStyle w:val="Hyperlink"/>
          <w:rFonts w:ascii="Malgun Gothic" w:eastAsia="Malgun Gothic" w:hAnsi="Malgun Gothic"/>
        </w:rPr>
        <w:t>info@qurient.com</w:t>
      </w:r>
    </w:hyperlink>
    <w:r>
      <w:rPr>
        <w:rFonts w:ascii="Malgun Gothic" w:eastAsia="Malgun Gothic" w:hAnsi="Malgun Gothic"/>
      </w:rPr>
      <w:t xml:space="preserve">    </w:t>
    </w:r>
    <w:r w:rsidRPr="005C697F">
      <w:rPr>
        <w:rFonts w:ascii="Malgun Gothic" w:eastAsia="Malgun Gothic" w:hAnsi="Malgun Gothic"/>
        <w:b/>
        <w:color w:val="0000FF"/>
      </w:rPr>
      <w:t>homepage</w:t>
    </w:r>
    <w:r>
      <w:rPr>
        <w:rFonts w:ascii="Malgun Gothic" w:eastAsia="Malgun Gothic" w:hAnsi="Malgun Gothic"/>
      </w:rPr>
      <w:t xml:space="preserve">  www.qurient.com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DCD" w:rsidRDefault="00C73DCD" w:rsidP="00B60593">
      <w:pPr>
        <w:spacing w:after="0" w:line="240" w:lineRule="auto"/>
      </w:pPr>
      <w:r>
        <w:separator/>
      </w:r>
    </w:p>
  </w:footnote>
  <w:footnote w:type="continuationSeparator" w:id="0">
    <w:p w:rsidR="00C73DCD" w:rsidRDefault="00C73DCD" w:rsidP="00B60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0A41D6"/>
    <w:multiLevelType w:val="hybridMultilevel"/>
    <w:tmpl w:val="DCCAD4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B2C47DF"/>
    <w:multiLevelType w:val="hybridMultilevel"/>
    <w:tmpl w:val="7FC641C0"/>
    <w:lvl w:ilvl="0" w:tplc="A7BA0C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0B34E75"/>
    <w:multiLevelType w:val="hybridMultilevel"/>
    <w:tmpl w:val="46A2009C"/>
    <w:lvl w:ilvl="0" w:tplc="04090001">
      <w:start w:val="1"/>
      <w:numFmt w:val="bullet"/>
      <w:lvlText w:val=""/>
      <w:lvlJc w:val="left"/>
      <w:pPr>
        <w:ind w:left="108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8" w:hanging="400"/>
      </w:pPr>
      <w:rPr>
        <w:rFonts w:ascii="Wingdings" w:hAnsi="Wingdings" w:hint="default"/>
      </w:rPr>
    </w:lvl>
  </w:abstractNum>
  <w:abstractNum w:abstractNumId="3" w15:restartNumberingAfterBreak="0">
    <w:nsid w:val="74912C00"/>
    <w:multiLevelType w:val="hybridMultilevel"/>
    <w:tmpl w:val="7802426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54B166A"/>
    <w:multiLevelType w:val="hybridMultilevel"/>
    <w:tmpl w:val="1C846B3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4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ABE"/>
    <w:rsid w:val="000028C5"/>
    <w:rsid w:val="00054ABE"/>
    <w:rsid w:val="000B7D03"/>
    <w:rsid w:val="00162E65"/>
    <w:rsid w:val="001C3C2E"/>
    <w:rsid w:val="001C5955"/>
    <w:rsid w:val="00225483"/>
    <w:rsid w:val="00237C73"/>
    <w:rsid w:val="002D0CDA"/>
    <w:rsid w:val="002D35FE"/>
    <w:rsid w:val="002E6E1E"/>
    <w:rsid w:val="00306C94"/>
    <w:rsid w:val="003E3611"/>
    <w:rsid w:val="00476974"/>
    <w:rsid w:val="004B3EFA"/>
    <w:rsid w:val="0055442E"/>
    <w:rsid w:val="0056799F"/>
    <w:rsid w:val="00583143"/>
    <w:rsid w:val="005C697F"/>
    <w:rsid w:val="005F4767"/>
    <w:rsid w:val="006144A6"/>
    <w:rsid w:val="0061762E"/>
    <w:rsid w:val="006370E7"/>
    <w:rsid w:val="006749B1"/>
    <w:rsid w:val="006770BC"/>
    <w:rsid w:val="00751941"/>
    <w:rsid w:val="007A6CB4"/>
    <w:rsid w:val="007D56B0"/>
    <w:rsid w:val="007D78A3"/>
    <w:rsid w:val="00830128"/>
    <w:rsid w:val="00831BE5"/>
    <w:rsid w:val="00831F39"/>
    <w:rsid w:val="00832688"/>
    <w:rsid w:val="008723AD"/>
    <w:rsid w:val="0089526E"/>
    <w:rsid w:val="008A5F76"/>
    <w:rsid w:val="008C3706"/>
    <w:rsid w:val="008D7D0B"/>
    <w:rsid w:val="009109F6"/>
    <w:rsid w:val="00A53084"/>
    <w:rsid w:val="00A578CE"/>
    <w:rsid w:val="00A6148C"/>
    <w:rsid w:val="00A67FC0"/>
    <w:rsid w:val="00B60593"/>
    <w:rsid w:val="00B664CB"/>
    <w:rsid w:val="00C20F49"/>
    <w:rsid w:val="00C56F1C"/>
    <w:rsid w:val="00C73DCD"/>
    <w:rsid w:val="00D141B8"/>
    <w:rsid w:val="00D57C03"/>
    <w:rsid w:val="00D64BFC"/>
    <w:rsid w:val="00D93D36"/>
    <w:rsid w:val="00DB3584"/>
    <w:rsid w:val="00DD382A"/>
    <w:rsid w:val="00EB0952"/>
    <w:rsid w:val="00EF17E5"/>
    <w:rsid w:val="00FB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0182D2"/>
  <w15:chartTrackingRefBased/>
  <w15:docId w15:val="{759E91A2-6F5E-4C9A-82B8-67D4A5012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lang w:val="en-US" w:eastAsia="ko-KR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1CADE4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1CADE4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개체 틀 텍스트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a0">
    <w:name w:val="표 눈금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1CADE4" w:themeColor="accent1"/>
      <w:sz w:val="24"/>
    </w:rPr>
  </w:style>
  <w:style w:type="paragraph" w:customStyle="1" w:styleId="a1">
    <w:name w:val="블록 제목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1CADE4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1CADE4" w:themeColor="accent1"/>
        <w:bottom w:val="single" w:sz="6" w:space="4" w:color="1CADE4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customStyle="1" w:styleId="a2">
    <w:name w:val="연락처 정보"/>
    <w:basedOn w:val="Normal"/>
    <w:uiPriority w:val="4"/>
    <w:qFormat/>
    <w:pPr>
      <w:spacing w:after="0"/>
    </w:pPr>
  </w:style>
  <w:style w:type="character" w:styleId="Strong">
    <w:name w:val="Strong"/>
    <w:basedOn w:val="DefaultParagraphFont"/>
    <w:uiPriority w:val="22"/>
    <w:unhideWhenUsed/>
    <w:qFormat/>
    <w:rPr>
      <w:b/>
      <w:bCs/>
      <w:color w:val="5A5A5A" w:themeColor="text1" w:themeTint="A5"/>
    </w:rPr>
  </w:style>
  <w:style w:type="paragraph" w:customStyle="1" w:styleId="a3">
    <w:name w:val="연락처 제목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1CADE4" w:themeColor="accent1"/>
      <w:sz w:val="24"/>
    </w:rPr>
  </w:style>
  <w:style w:type="paragraph" w:customStyle="1" w:styleId="a4">
    <w:name w:val="조직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1CADE4" w:themeColor="accen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character" w:styleId="PlaceholderText">
    <w:name w:val="Placeholder Text"/>
    <w:basedOn w:val="DefaultParagraphFont"/>
    <w:uiPriority w:val="99"/>
    <w:semiHidden/>
    <w:rsid w:val="00237C7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141B8"/>
    <w:pPr>
      <w:spacing w:before="100" w:beforeAutospacing="1" w:after="100" w:afterAutospacing="1" w:line="240" w:lineRule="auto"/>
    </w:pPr>
    <w:rPr>
      <w:rFonts w:ascii="Gulim" w:eastAsia="Gulim" w:hAnsi="Gulim" w:cs="Gulim"/>
      <w:color w:val="auto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D1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59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60593"/>
  </w:style>
  <w:style w:type="paragraph" w:styleId="Footer">
    <w:name w:val="footer"/>
    <w:basedOn w:val="Normal"/>
    <w:link w:val="FooterChar"/>
    <w:uiPriority w:val="99"/>
    <w:unhideWhenUsed/>
    <w:rsid w:val="00B6059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60593"/>
  </w:style>
  <w:style w:type="paragraph" w:styleId="ListParagraph">
    <w:name w:val="List Paragraph"/>
    <w:basedOn w:val="Normal"/>
    <w:uiPriority w:val="34"/>
    <w:unhideWhenUsed/>
    <w:qFormat/>
    <w:rsid w:val="0089526E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144A6"/>
    <w:rPr>
      <w:color w:val="6B9F25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6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GulimChe" w:eastAsia="GulimChe" w:hAnsi="GulimChe" w:cs="GulimChe"/>
      <w:color w:val="auto"/>
      <w:kern w:val="0"/>
      <w:sz w:val="24"/>
      <w:szCs w:val="24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611"/>
    <w:rPr>
      <w:rFonts w:ascii="GulimChe" w:eastAsia="GulimChe" w:hAnsi="GulimChe" w:cs="GulimChe"/>
      <w:color w:val="auto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9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3513">
                          <w:marLeft w:val="2700"/>
                          <w:marRight w:val="39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2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28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8400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32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91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8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570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513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91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934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9331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921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09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hyperlink" Target="mailto:info@qurient.com" TargetMode="External"/><Relationship Id="rId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kwchoi\AppData\Roaming\Microsoft\Templates\&#54924;&#48372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전체">
  <a:themeElements>
    <a:clrScheme name="전체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전체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전체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5716D-B50C-4D81-AB63-4AA24F3CEF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8451DF-9D86-7142-87F8-DA42B6606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C:\Users\kwchoi\AppData\Roaming\Microsoft\Templates\회보.dotx</Template>
  <TotalTime>17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최기원(Choi Kiwon)</dc:creator>
  <cp:keywords/>
  <cp:lastModifiedBy>Kiyean Nam</cp:lastModifiedBy>
  <cp:revision>6</cp:revision>
  <cp:lastPrinted>2018-05-18T05:20:00Z</cp:lastPrinted>
  <dcterms:created xsi:type="dcterms:W3CDTF">2021-04-13T05:16:00Z</dcterms:created>
  <dcterms:modified xsi:type="dcterms:W3CDTF">2021-04-13T05:32:00Z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